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131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Председателю</w:t>
      </w:r>
      <w:r>
        <w:rPr>
          <w:rFonts w:ascii="Times New Roman" w:hAnsi="Times New Roman" w:cs="Times New Roman"/>
          <w:sz w:val="28"/>
          <w:szCs w:val="28"/>
        </w:rPr>
        <w:t xml:space="preserve"> Арбитражного суда города Санкт-Петербурга и Ленинградской области 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А.И</w:t>
      </w:r>
      <w:r w:rsidRPr="00FA250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Володкиной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8"/>
          <w:szCs w:val="28"/>
        </w:rPr>
      </w:pP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от</w:t>
      </w:r>
      <w:r w:rsidRPr="00FA250D">
        <w:rPr>
          <w:rFonts w:ascii="Times New Roman" w:hAnsi="Times New Roman" w:cs="Times New Roman"/>
          <w:sz w:val="24"/>
          <w:szCs w:val="24"/>
        </w:rPr>
        <w:t xml:space="preserve"> 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(наименование должности)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(Ф.И.О.)</w:t>
      </w:r>
    </w:p>
    <w:p w:rsidR="00C00131" w:rsidRPr="00FA250D" w:rsidRDefault="00C00131" w:rsidP="00011EF8">
      <w:pPr>
        <w:pStyle w:val="ConsPlusNonformat"/>
        <w:ind w:left="5400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C00131" w:rsidRPr="00FA250D" w:rsidRDefault="00C00131" w:rsidP="00011EF8">
      <w:pPr>
        <w:pStyle w:val="ConsPlusNonformat"/>
        <w:ind w:left="5400"/>
        <w:jc w:val="center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>(контактные данные)</w:t>
      </w: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13"/>
      <w:bookmarkEnd w:id="0"/>
      <w:r w:rsidRPr="00FA250D">
        <w:rPr>
          <w:rFonts w:ascii="Times New Roman" w:hAnsi="Times New Roman" w:cs="Times New Roman"/>
          <w:sz w:val="28"/>
          <w:szCs w:val="28"/>
        </w:rPr>
        <w:t>Ходатайство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о разрешении выполнять оплачиваемую деятельность,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финансируемую исключительно за счет средств иностранных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государств, международных и иностранных организаций,</w:t>
      </w:r>
    </w:p>
    <w:p w:rsidR="00C00131" w:rsidRPr="00FA250D" w:rsidRDefault="00C00131" w:rsidP="00011EF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иностранных граждан и лиц без гражданства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4" w:history="1">
        <w:r w:rsidRPr="00FA250D">
          <w:rPr>
            <w:rFonts w:ascii="Times New Roman" w:hAnsi="Times New Roman" w:cs="Times New Roman"/>
            <w:sz w:val="28"/>
            <w:szCs w:val="28"/>
          </w:rPr>
          <w:t>пунктом 17 части 1 статьи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Pr="00FA250D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 xml:space="preserve">. № 79-ФЗ  «О  государственной гражданской службе Российской Федерации» прошу разрешить мне выполнять оплачиваемую деятельность, финансируемую  исключительно за счет средств  иностранных  государств, международных  и  иностранных  организаций,  иностранных  граждан и лиц без гражданства  </w:t>
      </w:r>
      <w:r w:rsidRPr="00FA250D">
        <w:rPr>
          <w:rFonts w:ascii="Times New Roman" w:hAnsi="Times New Roman" w:cs="Times New Roman"/>
          <w:i/>
          <w:sz w:val="28"/>
          <w:szCs w:val="28"/>
        </w:rPr>
        <w:t>(указать  сведения  о  деятельности, которую намерен выполнять гражданский  служащий,  за  счет  каких средств финансируется деятельность, наименование  иностранных государств, международных и иностранных  организаций,   данные иностранных граждан и лиц без  гражданства, предполагаемую дату начала выполнения соответствующей деятельности, срок, в течение которого будет осуществляться соответствующая деятельность, иное).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>Выполнение  указанной  деятельности  не  повлечет  за  собой  конфликта интересов.</w:t>
      </w:r>
    </w:p>
    <w:p w:rsidR="00C00131" w:rsidRPr="00FA250D" w:rsidRDefault="00C00131" w:rsidP="003A0A13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A250D">
        <w:rPr>
          <w:rFonts w:ascii="Times New Roman" w:hAnsi="Times New Roman" w:cs="Times New Roman"/>
          <w:sz w:val="28"/>
          <w:szCs w:val="28"/>
        </w:rPr>
        <w:t xml:space="preserve">При  выполнении  указанной  деятельности обязуюсь соблюдать требования, предусмотренные  </w:t>
      </w:r>
      <w:hyperlink r:id="rId5" w:history="1">
        <w:r w:rsidRPr="00FA250D">
          <w:rPr>
            <w:rFonts w:ascii="Times New Roman" w:hAnsi="Times New Roman" w:cs="Times New Roman"/>
            <w:sz w:val="28"/>
            <w:szCs w:val="28"/>
          </w:rPr>
          <w:t>статьями  17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FA250D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FA250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bookmarkStart w:id="1" w:name="_GoBack"/>
      <w:bookmarkEnd w:id="1"/>
      <w:r w:rsidRPr="00FA250D">
        <w:rPr>
          <w:rFonts w:ascii="Times New Roman" w:hAnsi="Times New Roman" w:cs="Times New Roman"/>
          <w:sz w:val="28"/>
          <w:szCs w:val="28"/>
        </w:rP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 w:rsidRPr="00FA250D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FA250D">
        <w:rPr>
          <w:rFonts w:ascii="Times New Roman" w:hAnsi="Times New Roman" w:cs="Times New Roman"/>
          <w:sz w:val="28"/>
          <w:szCs w:val="28"/>
        </w:rPr>
        <w:t>. № 79-ФЗ «О государственной гражданской службе Российской Федерации».</w:t>
      </w:r>
    </w:p>
    <w:p w:rsidR="00C00131" w:rsidRPr="00FA250D" w:rsidRDefault="00C00131" w:rsidP="00011EF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A250D">
        <w:rPr>
          <w:rFonts w:ascii="Times New Roman" w:hAnsi="Times New Roman" w:cs="Times New Roman"/>
          <w:sz w:val="24"/>
          <w:szCs w:val="24"/>
        </w:rPr>
        <w:t xml:space="preserve">___________________                                         </w:t>
      </w:r>
      <w:r w:rsidRPr="00FA250D">
        <w:rPr>
          <w:rFonts w:ascii="Times New Roman" w:hAnsi="Times New Roman" w:cs="Times New Roman"/>
          <w:sz w:val="24"/>
          <w:szCs w:val="24"/>
        </w:rPr>
        <w:tab/>
      </w:r>
      <w:r w:rsidRPr="00FA250D"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C00131" w:rsidRPr="00FA250D" w:rsidRDefault="00C00131" w:rsidP="00011EF8">
      <w:pPr>
        <w:pStyle w:val="ConsPlusNonformat"/>
        <w:jc w:val="both"/>
        <w:rPr>
          <w:rFonts w:ascii="Times New Roman" w:hAnsi="Times New Roman" w:cs="Times New Roman"/>
        </w:rPr>
      </w:pPr>
      <w:r w:rsidRPr="00FA250D">
        <w:rPr>
          <w:rFonts w:ascii="Times New Roman" w:hAnsi="Times New Roman" w:cs="Times New Roman"/>
        </w:rPr>
        <w:t xml:space="preserve">      (дата)                                                </w:t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</w:r>
      <w:r w:rsidRPr="00FA250D">
        <w:rPr>
          <w:rFonts w:ascii="Times New Roman" w:hAnsi="Times New Roman" w:cs="Times New Roman"/>
        </w:rPr>
        <w:tab/>
        <w:t>(подпись)</w:t>
      </w:r>
    </w:p>
    <w:p w:rsidR="00C00131" w:rsidRPr="00FA250D" w:rsidRDefault="00C00131" w:rsidP="00011EF8"/>
    <w:sectPr w:rsidR="00C00131" w:rsidRPr="00FA250D" w:rsidSect="00980A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1EF8"/>
    <w:rsid w:val="000031D0"/>
    <w:rsid w:val="00011EF8"/>
    <w:rsid w:val="003A0A13"/>
    <w:rsid w:val="00441DD6"/>
    <w:rsid w:val="004D744F"/>
    <w:rsid w:val="00595FFA"/>
    <w:rsid w:val="00782925"/>
    <w:rsid w:val="00980A69"/>
    <w:rsid w:val="00AD197B"/>
    <w:rsid w:val="00B07224"/>
    <w:rsid w:val="00B52923"/>
    <w:rsid w:val="00C00131"/>
    <w:rsid w:val="00F477FF"/>
    <w:rsid w:val="00FA2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F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11EF8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3F5FABC654D9DF0DB2E0920AA7A1A539CE601B116511DCC67A5FE9DAB0777CDC1EA28A63A740DDI1UAN" TargetMode="External"/><Relationship Id="rId5" Type="http://schemas.openxmlformats.org/officeDocument/2006/relationships/hyperlink" Target="consultantplus://offline/ref=BB3F5FABC654D9DF0DB2E0920AA7A1A539CE601B116511DCC67A5FE9DAB0777CDC1EA28A63A740DFI1U7N" TargetMode="External"/><Relationship Id="rId4" Type="http://schemas.openxmlformats.org/officeDocument/2006/relationships/hyperlink" Target="consultantplus://offline/ref=BB3F5FABC654D9DF0DB2E0920AA7A1A539CE601B116511DCC67A5FE9DAB0777CDC1EA2I8U9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311</Words>
  <Characters>1777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Ткачева Екатерина Алексеевна</dc:creator>
  <cp:keywords/>
  <dc:description/>
  <cp:lastModifiedBy>Ирина Павлишак</cp:lastModifiedBy>
  <cp:revision>10</cp:revision>
  <cp:lastPrinted>2021-03-24T06:35:00Z</cp:lastPrinted>
  <dcterms:created xsi:type="dcterms:W3CDTF">2021-03-24T06:37:00Z</dcterms:created>
  <dcterms:modified xsi:type="dcterms:W3CDTF">2021-03-30T07:22:00Z</dcterms:modified>
</cp:coreProperties>
</file>